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EB55A" w14:textId="77777777" w:rsidR="009B5811" w:rsidRDefault="009B5811"/>
    <w:p w14:paraId="4F1F5D78" w14:textId="43AC362C" w:rsidR="00B3056D" w:rsidRDefault="005D4F7D" w:rsidP="00C576B0">
      <w:pPr>
        <w:jc w:val="center"/>
        <w:rPr>
          <w:sz w:val="30"/>
          <w:szCs w:val="30"/>
        </w:rPr>
      </w:pPr>
      <w:r w:rsidRPr="000B033E">
        <w:rPr>
          <w:sz w:val="30"/>
          <w:szCs w:val="30"/>
        </w:rPr>
        <w:t>Praxisnachweis</w:t>
      </w:r>
    </w:p>
    <w:p w14:paraId="4331A1F3" w14:textId="2A90BA05" w:rsidR="00EA51CB" w:rsidRDefault="0065622B" w:rsidP="00C576B0">
      <w:pPr>
        <w:jc w:val="center"/>
      </w:pPr>
      <w:r>
        <w:t>HAK: 300 Stunden</w:t>
      </w:r>
      <w:r w:rsidR="00464CE9">
        <w:tab/>
      </w:r>
      <w:r>
        <w:t>HAS: 150 Stunden</w:t>
      </w:r>
    </w:p>
    <w:p w14:paraId="0C700A7E" w14:textId="590372C8" w:rsidR="0065622B" w:rsidRPr="00EA51CB" w:rsidRDefault="0065622B" w:rsidP="00C576B0">
      <w:pPr>
        <w:jc w:val="center"/>
      </w:pPr>
      <w:r>
        <w:t>Die Praxis kann halbtägig, wöchentlich</w:t>
      </w:r>
      <w:r w:rsidR="00C32BDF">
        <w:t xml:space="preserve">, </w:t>
      </w:r>
      <w:r w:rsidR="008241F6">
        <w:t xml:space="preserve">monatlich in ein oder mehreren Tranchen erbracht werden. </w:t>
      </w:r>
    </w:p>
    <w:p w14:paraId="5A035995" w14:textId="77777777" w:rsidR="00612AD2" w:rsidRDefault="00612AD2"/>
    <w:p w14:paraId="3DAC6DD5" w14:textId="77777777" w:rsidR="00612AD2" w:rsidRDefault="00612AD2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67778" w:rsidRPr="00C32BDF" w14:paraId="7A8CC7BA" w14:textId="77777777" w:rsidTr="008241F6">
        <w:trPr>
          <w:trHeight w:val="397"/>
        </w:trPr>
        <w:tc>
          <w:tcPr>
            <w:tcW w:w="9062" w:type="dxa"/>
            <w:gridSpan w:val="2"/>
            <w:vAlign w:val="center"/>
          </w:tcPr>
          <w:p w14:paraId="2BB5DA84" w14:textId="79F922A7" w:rsidR="00B67778" w:rsidRPr="00C32BDF" w:rsidRDefault="00B67778" w:rsidP="00AF5363">
            <w:pPr>
              <w:jc w:val="center"/>
              <w:rPr>
                <w:b/>
                <w:bCs/>
              </w:rPr>
            </w:pPr>
            <w:r w:rsidRPr="00C32BDF">
              <w:rPr>
                <w:b/>
                <w:bCs/>
              </w:rPr>
              <w:t>Daten Schüler/in</w:t>
            </w:r>
          </w:p>
        </w:tc>
      </w:tr>
      <w:tr w:rsidR="00B67778" w14:paraId="41B965CA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05D7193E" w14:textId="05BA6906" w:rsidR="00B67778" w:rsidRDefault="0015777E" w:rsidP="00AF5363">
            <w:r>
              <w:t>Vor- und Zuname</w:t>
            </w:r>
          </w:p>
        </w:tc>
        <w:tc>
          <w:tcPr>
            <w:tcW w:w="6090" w:type="dxa"/>
            <w:vAlign w:val="center"/>
          </w:tcPr>
          <w:p w14:paraId="27F01DF1" w14:textId="77777777" w:rsidR="00B67778" w:rsidRDefault="00B67778" w:rsidP="00AF5363"/>
        </w:tc>
      </w:tr>
      <w:tr w:rsidR="0015777E" w14:paraId="7D042143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6B466BF9" w14:textId="2BA7BBB3" w:rsidR="0015777E" w:rsidRDefault="0015777E" w:rsidP="00AF5363">
            <w:r>
              <w:t>Geburtsdatum</w:t>
            </w:r>
          </w:p>
        </w:tc>
        <w:tc>
          <w:tcPr>
            <w:tcW w:w="6090" w:type="dxa"/>
            <w:vAlign w:val="center"/>
          </w:tcPr>
          <w:p w14:paraId="07A917D6" w14:textId="77777777" w:rsidR="0015777E" w:rsidRDefault="0015777E" w:rsidP="00AF5363"/>
        </w:tc>
      </w:tr>
      <w:tr w:rsidR="0015777E" w14:paraId="7FD56A5E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79390897" w14:textId="35AB1236" w:rsidR="0015777E" w:rsidRDefault="005106A0" w:rsidP="00AF5363">
            <w:r>
              <w:t>Klasse</w:t>
            </w:r>
          </w:p>
        </w:tc>
        <w:tc>
          <w:tcPr>
            <w:tcW w:w="6090" w:type="dxa"/>
            <w:vAlign w:val="center"/>
          </w:tcPr>
          <w:p w14:paraId="1C0B7D5F" w14:textId="77777777" w:rsidR="0015777E" w:rsidRDefault="0015777E" w:rsidP="00AF5363"/>
        </w:tc>
      </w:tr>
    </w:tbl>
    <w:p w14:paraId="61DB0E06" w14:textId="77777777" w:rsidR="00B67778" w:rsidRDefault="00B67778"/>
    <w:p w14:paraId="3B50AF4D" w14:textId="77777777" w:rsidR="0071199C" w:rsidRDefault="0071199C"/>
    <w:p w14:paraId="406D0CF5" w14:textId="77777777" w:rsidR="00D56D9C" w:rsidRDefault="00D56D9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1199C" w:rsidRPr="00C32BDF" w14:paraId="6F374D6E" w14:textId="77777777" w:rsidTr="008241F6">
        <w:trPr>
          <w:trHeight w:val="397"/>
        </w:trPr>
        <w:tc>
          <w:tcPr>
            <w:tcW w:w="9062" w:type="dxa"/>
            <w:gridSpan w:val="2"/>
            <w:vAlign w:val="center"/>
          </w:tcPr>
          <w:p w14:paraId="22609B6C" w14:textId="77777777" w:rsidR="0071199C" w:rsidRPr="00C32BDF" w:rsidRDefault="0071199C" w:rsidP="00AF5363">
            <w:pPr>
              <w:jc w:val="center"/>
              <w:rPr>
                <w:b/>
                <w:bCs/>
              </w:rPr>
            </w:pPr>
            <w:r w:rsidRPr="00C32BDF">
              <w:rPr>
                <w:b/>
                <w:bCs/>
              </w:rPr>
              <w:t>Praxisstelle</w:t>
            </w:r>
          </w:p>
        </w:tc>
      </w:tr>
      <w:tr w:rsidR="0071199C" w14:paraId="66654F2D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37A274F0" w14:textId="416A738C" w:rsidR="0071199C" w:rsidRDefault="0071199C" w:rsidP="00AF5363">
            <w:r>
              <w:t>Firmen</w:t>
            </w:r>
            <w:r w:rsidR="008A3D94">
              <w:t>bezeichnung</w:t>
            </w:r>
          </w:p>
        </w:tc>
        <w:tc>
          <w:tcPr>
            <w:tcW w:w="6090" w:type="dxa"/>
            <w:vAlign w:val="center"/>
          </w:tcPr>
          <w:p w14:paraId="6E6CFE51" w14:textId="77777777" w:rsidR="0071199C" w:rsidRDefault="0071199C" w:rsidP="00AF5363"/>
        </w:tc>
      </w:tr>
      <w:tr w:rsidR="0071199C" w14:paraId="7CB34FF2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579B64F6" w14:textId="77777777" w:rsidR="0071199C" w:rsidRDefault="0071199C" w:rsidP="00AF5363">
            <w:r>
              <w:t>Straße</w:t>
            </w:r>
          </w:p>
        </w:tc>
        <w:tc>
          <w:tcPr>
            <w:tcW w:w="6090" w:type="dxa"/>
            <w:vAlign w:val="center"/>
          </w:tcPr>
          <w:p w14:paraId="7F7D159E" w14:textId="77777777" w:rsidR="0071199C" w:rsidRDefault="0071199C" w:rsidP="00AF5363"/>
        </w:tc>
      </w:tr>
      <w:tr w:rsidR="0071199C" w14:paraId="05AB0206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060EF95E" w14:textId="77777777" w:rsidR="0071199C" w:rsidRDefault="0071199C" w:rsidP="00AF5363">
            <w:r>
              <w:t>PLZ, Ort</w:t>
            </w:r>
          </w:p>
        </w:tc>
        <w:tc>
          <w:tcPr>
            <w:tcW w:w="6090" w:type="dxa"/>
            <w:vAlign w:val="center"/>
          </w:tcPr>
          <w:p w14:paraId="078147C5" w14:textId="77777777" w:rsidR="0071199C" w:rsidRDefault="0071199C" w:rsidP="00AF5363"/>
        </w:tc>
      </w:tr>
      <w:tr w:rsidR="0071199C" w14:paraId="0DB17258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0C794F2A" w14:textId="77777777" w:rsidR="0071199C" w:rsidRDefault="0071199C" w:rsidP="00AF5363">
            <w:r>
              <w:t>Telefonnummer</w:t>
            </w:r>
          </w:p>
        </w:tc>
        <w:tc>
          <w:tcPr>
            <w:tcW w:w="6090" w:type="dxa"/>
            <w:vAlign w:val="center"/>
          </w:tcPr>
          <w:p w14:paraId="24DEAD77" w14:textId="77777777" w:rsidR="0071199C" w:rsidRDefault="0071199C" w:rsidP="00AF5363"/>
        </w:tc>
      </w:tr>
      <w:tr w:rsidR="0071199C" w14:paraId="0F56193A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6B7C51B7" w14:textId="77777777" w:rsidR="0071199C" w:rsidRDefault="0071199C" w:rsidP="00AF5363">
            <w:r>
              <w:t>E-Mail</w:t>
            </w:r>
          </w:p>
        </w:tc>
        <w:tc>
          <w:tcPr>
            <w:tcW w:w="6090" w:type="dxa"/>
            <w:vAlign w:val="center"/>
          </w:tcPr>
          <w:p w14:paraId="1B57B8B8" w14:textId="77777777" w:rsidR="0071199C" w:rsidRDefault="0071199C" w:rsidP="00AF5363"/>
        </w:tc>
      </w:tr>
    </w:tbl>
    <w:p w14:paraId="479C6BD8" w14:textId="77777777" w:rsidR="0071199C" w:rsidRDefault="0071199C"/>
    <w:p w14:paraId="471D586C" w14:textId="77777777" w:rsidR="005106A0" w:rsidRDefault="005106A0"/>
    <w:p w14:paraId="3AF49528" w14:textId="77777777" w:rsidR="00D56D9C" w:rsidRDefault="00D56D9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106A0" w:rsidRPr="00C32BDF" w14:paraId="0A82BF83" w14:textId="77777777" w:rsidTr="008241F6">
        <w:trPr>
          <w:trHeight w:val="397"/>
        </w:trPr>
        <w:tc>
          <w:tcPr>
            <w:tcW w:w="9062" w:type="dxa"/>
            <w:gridSpan w:val="2"/>
            <w:vAlign w:val="center"/>
          </w:tcPr>
          <w:p w14:paraId="47B51F68" w14:textId="22A0AB60" w:rsidR="005106A0" w:rsidRPr="00C32BDF" w:rsidRDefault="005106A0" w:rsidP="00AF5363">
            <w:pPr>
              <w:jc w:val="center"/>
              <w:rPr>
                <w:b/>
                <w:bCs/>
              </w:rPr>
            </w:pPr>
            <w:r w:rsidRPr="00C32BDF">
              <w:rPr>
                <w:b/>
                <w:bCs/>
              </w:rPr>
              <w:t>Praxisnachweis</w:t>
            </w:r>
          </w:p>
        </w:tc>
      </w:tr>
      <w:tr w:rsidR="005106A0" w14:paraId="0A99D396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54F9B930" w14:textId="741C445D" w:rsidR="005106A0" w:rsidRDefault="00A323B0" w:rsidP="00AF5363">
            <w:r>
              <w:t>Anzahl der geleisteten Praxisstunden</w:t>
            </w:r>
          </w:p>
        </w:tc>
        <w:tc>
          <w:tcPr>
            <w:tcW w:w="6090" w:type="dxa"/>
            <w:vAlign w:val="center"/>
          </w:tcPr>
          <w:p w14:paraId="0B4253E9" w14:textId="77777777" w:rsidR="005106A0" w:rsidRDefault="005106A0" w:rsidP="00AF5363"/>
        </w:tc>
      </w:tr>
      <w:tr w:rsidR="005106A0" w14:paraId="1643C458" w14:textId="77777777" w:rsidTr="0071199C">
        <w:trPr>
          <w:trHeight w:val="1417"/>
        </w:trPr>
        <w:tc>
          <w:tcPr>
            <w:tcW w:w="2972" w:type="dxa"/>
            <w:vAlign w:val="center"/>
          </w:tcPr>
          <w:p w14:paraId="4A56CEF9" w14:textId="1152E478" w:rsidR="005106A0" w:rsidRDefault="00A323B0" w:rsidP="00AF5363">
            <w:r>
              <w:t>Verwendung in folgenden Abteilungen/Bereichen</w:t>
            </w:r>
          </w:p>
        </w:tc>
        <w:tc>
          <w:tcPr>
            <w:tcW w:w="6090" w:type="dxa"/>
            <w:vAlign w:val="center"/>
          </w:tcPr>
          <w:p w14:paraId="7F4F0A1C" w14:textId="77777777" w:rsidR="00D56D9C" w:rsidRDefault="00D56D9C" w:rsidP="00AF5363"/>
        </w:tc>
      </w:tr>
      <w:tr w:rsidR="00A323B0" w14:paraId="14B09AE3" w14:textId="77777777" w:rsidTr="0071199C">
        <w:trPr>
          <w:trHeight w:val="1417"/>
        </w:trPr>
        <w:tc>
          <w:tcPr>
            <w:tcW w:w="2972" w:type="dxa"/>
            <w:vAlign w:val="center"/>
          </w:tcPr>
          <w:p w14:paraId="27D87A32" w14:textId="6AFFE651" w:rsidR="00A323B0" w:rsidRDefault="00E93C23" w:rsidP="00AF5363">
            <w:r>
              <w:t>Zugewiesene Arbeitsaufgaben</w:t>
            </w:r>
          </w:p>
        </w:tc>
        <w:tc>
          <w:tcPr>
            <w:tcW w:w="6090" w:type="dxa"/>
            <w:vAlign w:val="center"/>
          </w:tcPr>
          <w:p w14:paraId="36D496F9" w14:textId="77777777" w:rsidR="0071199C" w:rsidRDefault="0071199C" w:rsidP="00AF5363"/>
        </w:tc>
      </w:tr>
      <w:tr w:rsidR="003E4C3A" w14:paraId="498580B7" w14:textId="77777777" w:rsidTr="008241F6">
        <w:trPr>
          <w:trHeight w:val="397"/>
        </w:trPr>
        <w:tc>
          <w:tcPr>
            <w:tcW w:w="2972" w:type="dxa"/>
            <w:vAlign w:val="center"/>
          </w:tcPr>
          <w:p w14:paraId="4698C564" w14:textId="1BB89EA1" w:rsidR="003E4C3A" w:rsidRDefault="003E4C3A" w:rsidP="00AF5363">
            <w:r>
              <w:t>Name</w:t>
            </w:r>
            <w:r w:rsidR="0041711A">
              <w:t xml:space="preserve"> und Funktion</w:t>
            </w:r>
            <w:r>
              <w:t xml:space="preserve"> Beurteiler</w:t>
            </w:r>
            <w:r w:rsidR="0041711A">
              <w:t>/in</w:t>
            </w:r>
          </w:p>
        </w:tc>
        <w:tc>
          <w:tcPr>
            <w:tcW w:w="6090" w:type="dxa"/>
            <w:vAlign w:val="center"/>
          </w:tcPr>
          <w:p w14:paraId="6DD96F08" w14:textId="77777777" w:rsidR="003E4C3A" w:rsidRDefault="003E4C3A" w:rsidP="00AF5363"/>
        </w:tc>
      </w:tr>
    </w:tbl>
    <w:p w14:paraId="6E9A690D" w14:textId="77777777" w:rsidR="005106A0" w:rsidRDefault="005106A0"/>
    <w:p w14:paraId="27834801" w14:textId="77777777" w:rsidR="0071199C" w:rsidRDefault="0071199C"/>
    <w:p w14:paraId="0E4FF9D9" w14:textId="77777777" w:rsidR="00E44B32" w:rsidRDefault="00E44B32"/>
    <w:p w14:paraId="59E9CE1B" w14:textId="08B1EE42" w:rsidR="00E44B32" w:rsidRDefault="00E44B32"/>
    <w:p w14:paraId="64BA6528" w14:textId="77777777" w:rsidR="0041711A" w:rsidRDefault="0041711A"/>
    <w:p w14:paraId="29DE9255" w14:textId="77777777" w:rsidR="00016A68" w:rsidRDefault="00016A68"/>
    <w:p w14:paraId="1D087942" w14:textId="77777777" w:rsidR="00A36DE8" w:rsidRDefault="00A36DE8"/>
    <w:p w14:paraId="5C6E251B" w14:textId="77777777" w:rsidR="00016A68" w:rsidRDefault="00016A68"/>
    <w:tbl>
      <w:tblPr>
        <w:tblStyle w:val="Tabellenraster"/>
        <w:tblW w:w="9241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9"/>
        <w:gridCol w:w="283"/>
        <w:gridCol w:w="4479"/>
      </w:tblGrid>
      <w:tr w:rsidR="000A65DB" w14:paraId="7A0BFBAD" w14:textId="77777777" w:rsidTr="00D85F25">
        <w:trPr>
          <w:trHeight w:val="227"/>
        </w:trPr>
        <w:tc>
          <w:tcPr>
            <w:tcW w:w="4479" w:type="dxa"/>
          </w:tcPr>
          <w:p w14:paraId="51B22953" w14:textId="5DC78B51" w:rsidR="000A65DB" w:rsidRDefault="000A65DB" w:rsidP="00D85F25">
            <w:pPr>
              <w:jc w:val="center"/>
            </w:pPr>
            <w:r>
              <w:t>Datum und Unterschrift Schüler/in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414A690" w14:textId="77777777" w:rsidR="000A65DB" w:rsidRDefault="000A65DB" w:rsidP="00D85F25">
            <w:pPr>
              <w:jc w:val="center"/>
            </w:pPr>
          </w:p>
        </w:tc>
        <w:tc>
          <w:tcPr>
            <w:tcW w:w="4479" w:type="dxa"/>
          </w:tcPr>
          <w:p w14:paraId="3AE83A29" w14:textId="5AC186D0" w:rsidR="000A65DB" w:rsidRDefault="000A65DB" w:rsidP="00D85F25">
            <w:pPr>
              <w:jc w:val="center"/>
            </w:pPr>
            <w:r>
              <w:t>Datum, Unterschrift</w:t>
            </w:r>
            <w:r w:rsidR="00A36DE8">
              <w:t xml:space="preserve"> und </w:t>
            </w:r>
            <w:r>
              <w:t>Stempel Praxisstelle</w:t>
            </w:r>
          </w:p>
        </w:tc>
      </w:tr>
    </w:tbl>
    <w:p w14:paraId="2E3776D7" w14:textId="1B3716AD" w:rsidR="00412BDE" w:rsidRDefault="00412BDE"/>
    <w:sectPr w:rsidR="00412BDE" w:rsidSect="00016A68">
      <w:headerReference w:type="default" r:id="rId10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52B1D" w14:textId="77777777" w:rsidR="00F23EED" w:rsidRDefault="00F23EED" w:rsidP="009B5811">
      <w:r>
        <w:separator/>
      </w:r>
    </w:p>
  </w:endnote>
  <w:endnote w:type="continuationSeparator" w:id="0">
    <w:p w14:paraId="4BD928D8" w14:textId="77777777" w:rsidR="00F23EED" w:rsidRDefault="00F23EED" w:rsidP="009B5811">
      <w:r>
        <w:continuationSeparator/>
      </w:r>
    </w:p>
  </w:endnote>
  <w:endnote w:type="continuationNotice" w:id="1">
    <w:p w14:paraId="6B932934" w14:textId="77777777" w:rsidR="00F23EED" w:rsidRDefault="00F23E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46C7" w14:textId="77777777" w:rsidR="00F23EED" w:rsidRDefault="00F23EED" w:rsidP="009B5811">
      <w:r>
        <w:separator/>
      </w:r>
    </w:p>
  </w:footnote>
  <w:footnote w:type="continuationSeparator" w:id="0">
    <w:p w14:paraId="5BC60907" w14:textId="77777777" w:rsidR="00F23EED" w:rsidRDefault="00F23EED" w:rsidP="009B5811">
      <w:r>
        <w:continuationSeparator/>
      </w:r>
    </w:p>
  </w:footnote>
  <w:footnote w:type="continuationNotice" w:id="1">
    <w:p w14:paraId="7B9047B3" w14:textId="77777777" w:rsidR="00F23EED" w:rsidRDefault="00F23E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87BD" w14:textId="77777777" w:rsidR="009B5811" w:rsidRDefault="009B5811" w:rsidP="009B5811">
    <w:pPr>
      <w:pStyle w:val="Kopfzeile"/>
      <w:rPr>
        <w:lang w:val="de-A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F1F5C3" wp14:editId="31E80613">
          <wp:simplePos x="0" y="0"/>
          <wp:positionH relativeFrom="column">
            <wp:posOffset>3743960</wp:posOffset>
          </wp:positionH>
          <wp:positionV relativeFrom="paragraph">
            <wp:posOffset>-113030</wp:posOffset>
          </wp:positionV>
          <wp:extent cx="1876425" cy="628650"/>
          <wp:effectExtent l="0" t="0" r="9525" b="0"/>
          <wp:wrapTight wrapText="bothSides">
            <wp:wrapPolygon edited="0">
              <wp:start x="1096" y="0"/>
              <wp:lineTo x="0" y="9164"/>
              <wp:lineTo x="0" y="20945"/>
              <wp:lineTo x="4386" y="20945"/>
              <wp:lineTo x="21490" y="18982"/>
              <wp:lineTo x="21490" y="4582"/>
              <wp:lineTo x="7675" y="0"/>
              <wp:lineTo x="1096" y="0"/>
            </wp:wrapPolygon>
          </wp:wrapTight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1" allowOverlap="1" wp14:anchorId="3B6E395E" wp14:editId="0D1FCF5E">
          <wp:simplePos x="0" y="0"/>
          <wp:positionH relativeFrom="column">
            <wp:posOffset>-3175</wp:posOffset>
          </wp:positionH>
          <wp:positionV relativeFrom="paragraph">
            <wp:posOffset>-87630</wp:posOffset>
          </wp:positionV>
          <wp:extent cx="1876425" cy="638175"/>
          <wp:effectExtent l="0" t="0" r="9525" b="9525"/>
          <wp:wrapTight wrapText="bothSides">
            <wp:wrapPolygon edited="0">
              <wp:start x="1096" y="0"/>
              <wp:lineTo x="0" y="9672"/>
              <wp:lineTo x="0" y="21278"/>
              <wp:lineTo x="4386" y="21278"/>
              <wp:lineTo x="21490" y="19343"/>
              <wp:lineTo x="21490" y="5158"/>
              <wp:lineTo x="7675" y="0"/>
              <wp:lineTo x="1096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4851F3" w14:textId="77777777" w:rsidR="009B5811" w:rsidRDefault="009B5811" w:rsidP="009B5811">
    <w:pPr>
      <w:pStyle w:val="Kopfzeile"/>
      <w:rPr>
        <w:lang w:val="de-AT"/>
      </w:rPr>
    </w:pPr>
  </w:p>
  <w:p w14:paraId="247CAD86" w14:textId="77777777" w:rsidR="009B5811" w:rsidRDefault="009B5811" w:rsidP="009B5811">
    <w:pPr>
      <w:pStyle w:val="Kopfzeile"/>
      <w:tabs>
        <w:tab w:val="clear" w:pos="9072"/>
        <w:tab w:val="right" w:pos="9360"/>
      </w:tabs>
      <w:rPr>
        <w:lang w:val="de-AT"/>
      </w:rPr>
    </w:pPr>
  </w:p>
  <w:p w14:paraId="5E19A3C7" w14:textId="77777777" w:rsidR="009B5811" w:rsidRDefault="009B5811" w:rsidP="009B5811">
    <w:pPr>
      <w:pStyle w:val="Kopfzeile"/>
      <w:tabs>
        <w:tab w:val="clear" w:pos="9072"/>
        <w:tab w:val="right" w:pos="9360"/>
      </w:tabs>
      <w:rPr>
        <w:lang w:val="de-AT"/>
      </w:rPr>
    </w:pPr>
  </w:p>
  <w:p w14:paraId="18ACE8AE" w14:textId="77777777" w:rsidR="009B5811" w:rsidRDefault="009B5811" w:rsidP="009B5811">
    <w:pPr>
      <w:pStyle w:val="Kopfzeile"/>
      <w:tabs>
        <w:tab w:val="clear" w:pos="9072"/>
        <w:tab w:val="right" w:pos="9360"/>
      </w:tabs>
      <w:rPr>
        <w:lang w:val="de-AT"/>
      </w:rPr>
    </w:pPr>
  </w:p>
  <w:p w14:paraId="3C671774" w14:textId="77777777" w:rsidR="009B5811" w:rsidRPr="008035D6" w:rsidRDefault="009B5811" w:rsidP="009B5811">
    <w:pPr>
      <w:pStyle w:val="Kopfzeile"/>
      <w:pBdr>
        <w:bottom w:val="single" w:sz="12" w:space="1" w:color="4C94D8" w:themeColor="text2" w:themeTint="80"/>
      </w:pBdr>
      <w:tabs>
        <w:tab w:val="clear" w:pos="9072"/>
        <w:tab w:val="right" w:pos="9360"/>
      </w:tabs>
      <w:rPr>
        <w:rFonts w:asciiTheme="minorHAnsi" w:hAnsiTheme="minorHAnsi"/>
        <w:lang w:val="de-AT"/>
      </w:rPr>
    </w:pPr>
    <w:r w:rsidRPr="008035D6">
      <w:rPr>
        <w:rFonts w:asciiTheme="minorHAnsi" w:hAnsiTheme="minorHAnsi"/>
        <w:lang w:val="de-AT"/>
      </w:rPr>
      <w:t xml:space="preserve">Dr.-Karl-Renner Ring 40 | 8940 Liezen | </w:t>
    </w:r>
    <w:hyperlink r:id="rId3" w:history="1">
      <w:r w:rsidRPr="008035D6">
        <w:rPr>
          <w:rStyle w:val="Hyperlink"/>
          <w:rFonts w:asciiTheme="minorHAnsi" w:eastAsiaTheme="majorEastAsia" w:hAnsiTheme="minorHAnsi"/>
          <w:color w:val="auto"/>
          <w:u w:val="none"/>
          <w:lang w:val="de-AT"/>
        </w:rPr>
        <w:t>www.hak-liezen.at</w:t>
      </w:r>
    </w:hyperlink>
    <w:r w:rsidRPr="008035D6">
      <w:rPr>
        <w:rFonts w:asciiTheme="minorHAnsi" w:hAnsiTheme="minorHAnsi"/>
        <w:lang w:val="de-AT"/>
      </w:rPr>
      <w:t xml:space="preserve"> | E-Mail </w:t>
    </w:r>
    <w:hyperlink r:id="rId4" w:history="1">
      <w:r w:rsidRPr="008035D6">
        <w:rPr>
          <w:rStyle w:val="Hyperlink"/>
          <w:rFonts w:asciiTheme="minorHAnsi" w:eastAsiaTheme="majorEastAsia" w:hAnsiTheme="minorHAnsi"/>
          <w:color w:val="auto"/>
          <w:u w:val="none"/>
          <w:lang w:val="de-AT"/>
        </w:rPr>
        <w:t>office@hak-liezen.at</w:t>
      </w:r>
    </w:hyperlink>
    <w:r w:rsidRPr="008035D6">
      <w:rPr>
        <w:rFonts w:asciiTheme="minorHAnsi" w:hAnsiTheme="minorHAnsi"/>
        <w:lang w:val="de-AT"/>
      </w:rPr>
      <w:t xml:space="preserve"> | Tel. 05 0248 071 </w:t>
    </w:r>
  </w:p>
  <w:p w14:paraId="59FB987A" w14:textId="77777777" w:rsidR="009B5811" w:rsidRDefault="009B581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AA"/>
    <w:rsid w:val="00011E42"/>
    <w:rsid w:val="00016A68"/>
    <w:rsid w:val="0002091D"/>
    <w:rsid w:val="000372A3"/>
    <w:rsid w:val="00063D55"/>
    <w:rsid w:val="000A65DB"/>
    <w:rsid w:val="000B033E"/>
    <w:rsid w:val="000B17AA"/>
    <w:rsid w:val="0015777E"/>
    <w:rsid w:val="001A4EA4"/>
    <w:rsid w:val="001C3848"/>
    <w:rsid w:val="00352A3C"/>
    <w:rsid w:val="0038630B"/>
    <w:rsid w:val="003E4C3A"/>
    <w:rsid w:val="003E7232"/>
    <w:rsid w:val="003F132A"/>
    <w:rsid w:val="00412BDE"/>
    <w:rsid w:val="00415B85"/>
    <w:rsid w:val="0041711A"/>
    <w:rsid w:val="00464CE9"/>
    <w:rsid w:val="005106A0"/>
    <w:rsid w:val="00533244"/>
    <w:rsid w:val="005D4F7D"/>
    <w:rsid w:val="00612AD2"/>
    <w:rsid w:val="0065622B"/>
    <w:rsid w:val="0071199C"/>
    <w:rsid w:val="007249BB"/>
    <w:rsid w:val="00760512"/>
    <w:rsid w:val="0078756D"/>
    <w:rsid w:val="007B6A6C"/>
    <w:rsid w:val="008241F6"/>
    <w:rsid w:val="008A3590"/>
    <w:rsid w:val="008A3D94"/>
    <w:rsid w:val="008E4427"/>
    <w:rsid w:val="008F0B47"/>
    <w:rsid w:val="00956E46"/>
    <w:rsid w:val="009B5811"/>
    <w:rsid w:val="009C4FDC"/>
    <w:rsid w:val="00A323B0"/>
    <w:rsid w:val="00A36DE8"/>
    <w:rsid w:val="00AD4D20"/>
    <w:rsid w:val="00B3056D"/>
    <w:rsid w:val="00B32A2C"/>
    <w:rsid w:val="00B67778"/>
    <w:rsid w:val="00C121D1"/>
    <w:rsid w:val="00C32BDF"/>
    <w:rsid w:val="00C576B0"/>
    <w:rsid w:val="00D130F2"/>
    <w:rsid w:val="00D56D9C"/>
    <w:rsid w:val="00D85F25"/>
    <w:rsid w:val="00DF34EA"/>
    <w:rsid w:val="00E44B32"/>
    <w:rsid w:val="00E93C23"/>
    <w:rsid w:val="00EA51CB"/>
    <w:rsid w:val="00EB2BE1"/>
    <w:rsid w:val="00F2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6B9D8"/>
  <w15:chartTrackingRefBased/>
  <w15:docId w15:val="{4378A415-A580-4E8A-8BB8-A8FC6A1B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0512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5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B5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B58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B58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58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58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58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58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58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581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B581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B5811"/>
    <w:rPr>
      <w:rFonts w:eastAsiaTheme="majorEastAsia" w:cstheme="majorBidi"/>
      <w:color w:val="0F4761" w:themeColor="accent1" w:themeShade="BF"/>
      <w:kern w:val="0"/>
      <w:sz w:val="28"/>
      <w:szCs w:val="28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5811"/>
    <w:rPr>
      <w:rFonts w:eastAsiaTheme="majorEastAsia" w:cstheme="majorBidi"/>
      <w:i/>
      <w:iCs/>
      <w:color w:val="0F4761" w:themeColor="accent1" w:themeShade="BF"/>
      <w:kern w:val="0"/>
      <w:sz w:val="20"/>
      <w:szCs w:val="20"/>
      <w:lang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5811"/>
    <w:rPr>
      <w:rFonts w:eastAsiaTheme="majorEastAsia" w:cstheme="majorBidi"/>
      <w:color w:val="0F4761" w:themeColor="accent1" w:themeShade="BF"/>
      <w:kern w:val="0"/>
      <w:sz w:val="20"/>
      <w:szCs w:val="20"/>
      <w:lang w:eastAsia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5811"/>
    <w:rPr>
      <w:rFonts w:eastAsiaTheme="majorEastAsia" w:cstheme="majorBidi"/>
      <w:i/>
      <w:iCs/>
      <w:color w:val="595959" w:themeColor="text1" w:themeTint="A6"/>
      <w:kern w:val="0"/>
      <w:sz w:val="20"/>
      <w:szCs w:val="20"/>
      <w:lang w:eastAsia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5811"/>
    <w:rPr>
      <w:rFonts w:eastAsiaTheme="majorEastAsia" w:cstheme="majorBidi"/>
      <w:color w:val="595959" w:themeColor="text1" w:themeTint="A6"/>
      <w:kern w:val="0"/>
      <w:sz w:val="20"/>
      <w:szCs w:val="20"/>
      <w:lang w:eastAsia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5811"/>
    <w:rPr>
      <w:rFonts w:eastAsiaTheme="majorEastAsia" w:cstheme="majorBidi"/>
      <w:i/>
      <w:iCs/>
      <w:color w:val="272727" w:themeColor="text1" w:themeTint="D8"/>
      <w:kern w:val="0"/>
      <w:sz w:val="20"/>
      <w:szCs w:val="20"/>
      <w:lang w:eastAsia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5811"/>
    <w:rPr>
      <w:rFonts w:eastAsiaTheme="majorEastAsia" w:cstheme="majorBidi"/>
      <w:color w:val="272727" w:themeColor="text1" w:themeTint="D8"/>
      <w:kern w:val="0"/>
      <w:sz w:val="20"/>
      <w:szCs w:val="20"/>
      <w:lang w:eastAsia="de-DE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9B5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B5811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B58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581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de-DE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9B58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B5811"/>
    <w:rPr>
      <w:rFonts w:ascii="Arial" w:eastAsia="Times New Roman" w:hAnsi="Arial" w:cs="Arial"/>
      <w:i/>
      <w:iCs/>
      <w:color w:val="404040" w:themeColor="text1" w:themeTint="BF"/>
      <w:kern w:val="0"/>
      <w:sz w:val="20"/>
      <w:szCs w:val="20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9B581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B58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B5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5811"/>
    <w:rPr>
      <w:rFonts w:ascii="Arial" w:eastAsia="Times New Roman" w:hAnsi="Arial" w:cs="Arial"/>
      <w:i/>
      <w:iCs/>
      <w:color w:val="0F4761" w:themeColor="accent1" w:themeShade="BF"/>
      <w:kern w:val="0"/>
      <w:sz w:val="20"/>
      <w:szCs w:val="20"/>
      <w:lang w:eastAsia="de-DE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9B581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nhideWhenUsed/>
    <w:rsid w:val="009B581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5811"/>
    <w:rPr>
      <w:rFonts w:ascii="Arial" w:eastAsia="Times New Roman" w:hAnsi="Arial" w:cs="Arial"/>
      <w:kern w:val="0"/>
      <w:sz w:val="2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9B581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5811"/>
    <w:rPr>
      <w:rFonts w:ascii="Arial" w:eastAsia="Times New Roman" w:hAnsi="Arial" w:cs="Arial"/>
      <w:kern w:val="0"/>
      <w:sz w:val="20"/>
      <w:szCs w:val="20"/>
      <w:lang w:eastAsia="de-DE"/>
      <w14:ligatures w14:val="none"/>
    </w:rPr>
  </w:style>
  <w:style w:type="character" w:styleId="Hyperlink">
    <w:name w:val="Hyperlink"/>
    <w:rsid w:val="009B5811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AD4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k-liezen.a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office@hak-liezen.a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\OneDrive%20-%20HAK%20Liezen\HAK\ES\Formulare_Vorlagen\Briefkopf_HAK_HAS_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37501DC6F156419847AC79F2740479" ma:contentTypeVersion="10" ma:contentTypeDescription="Ein neues Dokument erstellen." ma:contentTypeScope="" ma:versionID="171167cdcd3707d6c13c9d5c96e79495">
  <xsd:schema xmlns:xsd="http://www.w3.org/2001/XMLSchema" xmlns:xs="http://www.w3.org/2001/XMLSchema" xmlns:p="http://schemas.microsoft.com/office/2006/metadata/properties" xmlns:ns2="c1e78b24-9a92-4e68-9ea4-586ffe5e45b5" xmlns:ns3="daaa6a64-6a70-44ad-a48d-559f8a75adfb" targetNamespace="http://schemas.microsoft.com/office/2006/metadata/properties" ma:root="true" ma:fieldsID="a5b31b1b8df5603c2c0f662daf8e24e2" ns2:_="" ns3:_="">
    <xsd:import namespace="c1e78b24-9a92-4e68-9ea4-586ffe5e45b5"/>
    <xsd:import namespace="daaa6a64-6a70-44ad-a48d-559f8a75a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78b24-9a92-4e68-9ea4-586ffe5e4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6a64-6a70-44ad-a48d-559f8a75a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30904-2FF6-41BC-B968-7229795D03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D23462-39B2-421D-A2BB-51E2D9934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38308-D3C0-43DD-9BD5-F265F2423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78b24-9a92-4e68-9ea4-586ffe5e45b5"/>
    <ds:schemaRef ds:uri="daaa6a64-6a70-44ad-a48d-559f8a75a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Briefkopf_HAK_HAS_2026.dotx</Template>
  <TotalTime>0</TotalTime>
  <Pages>1</Pages>
  <Words>75</Words>
  <Characters>477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Elisabeth Rauhut</cp:lastModifiedBy>
  <cp:revision>37</cp:revision>
  <cp:lastPrinted>2026-09-28T06:29:00Z</cp:lastPrinted>
  <dcterms:created xsi:type="dcterms:W3CDTF">2026-09-28T06:28:00Z</dcterms:created>
  <dcterms:modified xsi:type="dcterms:W3CDTF">2026-10-20T08:08:00Z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0x010100EF37501DC6F156419847AC79F2740479</vt:lpwstr>
  </property>
</Properties>
</file>